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011E7C" w14:textId="77777777" w:rsidR="007429CD" w:rsidRDefault="000C6531">
      <w:r>
        <w:t>Electronics Recycling</w:t>
      </w:r>
    </w:p>
    <w:p w14:paraId="40FB5E41" w14:textId="77777777" w:rsidR="000C6531" w:rsidRDefault="000C6531"/>
    <w:p w14:paraId="065BA9FA" w14:textId="77777777" w:rsidR="000C6531" w:rsidRDefault="00077F99">
      <w:r>
        <w:t>Kids for Change realize that s</w:t>
      </w:r>
      <w:r w:rsidR="000C6531">
        <w:t>ociety today is drowning in electronic devices</w:t>
      </w:r>
      <w:r>
        <w:t>. The kids provide the following</w:t>
      </w:r>
      <w:r w:rsidR="00E94989">
        <w:t xml:space="preserve"> reasons to recycle and</w:t>
      </w:r>
      <w:r>
        <w:t xml:space="preserve"> </w:t>
      </w:r>
      <w:r w:rsidR="00E94989">
        <w:t>guidance</w:t>
      </w:r>
      <w:r>
        <w:t xml:space="preserve"> to help you </w:t>
      </w:r>
      <w:r w:rsidR="000C6531">
        <w:t>when electronic equipment</w:t>
      </w:r>
      <w:r w:rsidR="00A35858">
        <w:t xml:space="preserve"> is</w:t>
      </w:r>
      <w:r w:rsidR="000C6531">
        <w:t xml:space="preserve"> either damaged or replaced by newer model</w:t>
      </w:r>
      <w:r w:rsidR="0047733D">
        <w:t>s</w:t>
      </w:r>
      <w:r>
        <w:t>.</w:t>
      </w:r>
      <w:r w:rsidR="000C6531">
        <w:t xml:space="preserve"> </w:t>
      </w:r>
      <w:r>
        <w:t xml:space="preserve">Disposing </w:t>
      </w:r>
      <w:r w:rsidR="000C6531">
        <w:t xml:space="preserve">of </w:t>
      </w:r>
      <w:r w:rsidR="00E94989">
        <w:t>electronics</w:t>
      </w:r>
      <w:r w:rsidR="000C6531">
        <w:t xml:space="preserve"> in an earth-healthy manner can be </w:t>
      </w:r>
      <w:r>
        <w:t>challenging</w:t>
      </w:r>
      <w:r w:rsidR="000C6531">
        <w:t xml:space="preserve">. </w:t>
      </w:r>
    </w:p>
    <w:p w14:paraId="05947E71" w14:textId="77777777" w:rsidR="00C079F3" w:rsidRDefault="00C079F3"/>
    <w:p w14:paraId="2CC36562" w14:textId="77777777" w:rsidR="00C079F3" w:rsidRDefault="00A35858">
      <w:r>
        <w:t>The United States Environmental Protection Agency (EPA) points out the following recycling benefits on their website:</w:t>
      </w:r>
    </w:p>
    <w:p w14:paraId="5F151A25" w14:textId="45F76561" w:rsidR="00C079F3" w:rsidRDefault="00C079F3">
      <w:r w:rsidRPr="00116FE1">
        <w:t>epa.gov/osw/conserve/materials/ecycling/donate.htm</w:t>
      </w:r>
      <w:r>
        <w:t xml:space="preserve"> </w:t>
      </w:r>
      <w:r w:rsidR="00A35858">
        <w:t xml:space="preserve">(accessed </w:t>
      </w:r>
      <w:r w:rsidR="006C2B3F">
        <w:t>January</w:t>
      </w:r>
      <w:r w:rsidR="00A35858">
        <w:t xml:space="preserve"> 20</w:t>
      </w:r>
      <w:r w:rsidR="00661956">
        <w:t>2</w:t>
      </w:r>
      <w:r w:rsidR="00D82AE1">
        <w:t>6</w:t>
      </w:r>
      <w:r w:rsidR="00A35858">
        <w:t>)</w:t>
      </w:r>
    </w:p>
    <w:p w14:paraId="4798EA76" w14:textId="77777777" w:rsidR="00A35858" w:rsidRDefault="00A35858">
      <w:pPr>
        <w:rPr>
          <w:lang w:val="en"/>
        </w:rPr>
      </w:pPr>
    </w:p>
    <w:p w14:paraId="506795B8" w14:textId="77777777" w:rsidR="00A35858" w:rsidRPr="00A35858" w:rsidRDefault="00A35858" w:rsidP="00A35858">
      <w:pPr>
        <w:rPr>
          <w:lang w:val="en"/>
        </w:rPr>
      </w:pPr>
      <w:r>
        <w:rPr>
          <w:lang w:val="en"/>
        </w:rPr>
        <w:t>“</w:t>
      </w:r>
      <w:r w:rsidRPr="00A35858">
        <w:rPr>
          <w:lang w:val="en"/>
        </w:rPr>
        <w:t>Electronic products are made from valuable resources and materials, including metals, plastics, and glass, all of which require energy to mine and manufacture. Donating or recycling consumer electronics conserves our natural resources and avoids air and water pollution, as well as greenhouse gas emissions that are caused by manufacturing virgin materials.</w:t>
      </w:r>
      <w:r>
        <w:rPr>
          <w:lang w:val="en"/>
        </w:rPr>
        <w:t>”</w:t>
      </w:r>
    </w:p>
    <w:p w14:paraId="30E7A06B" w14:textId="77777777" w:rsidR="00A35858" w:rsidRDefault="00A35858" w:rsidP="00A35858">
      <w:pPr>
        <w:rPr>
          <w:lang w:val="en"/>
        </w:rPr>
      </w:pPr>
    </w:p>
    <w:p w14:paraId="4101E3EA" w14:textId="77777777" w:rsidR="00A35858" w:rsidRDefault="00A35858" w:rsidP="00A35858">
      <w:pPr>
        <w:rPr>
          <w:lang w:val="en"/>
        </w:rPr>
      </w:pPr>
      <w:r>
        <w:rPr>
          <w:lang w:val="en"/>
        </w:rPr>
        <w:t>The EPA provides the following examples of energy saved and metals retrieved:</w:t>
      </w:r>
    </w:p>
    <w:p w14:paraId="009166F2" w14:textId="77777777" w:rsidR="00A35858" w:rsidRPr="008F786C" w:rsidRDefault="00A35858" w:rsidP="008F786C">
      <w:pPr>
        <w:pStyle w:val="ListParagraph"/>
        <w:numPr>
          <w:ilvl w:val="0"/>
          <w:numId w:val="4"/>
        </w:numPr>
        <w:rPr>
          <w:lang w:val="en"/>
        </w:rPr>
      </w:pPr>
      <w:r w:rsidRPr="008F786C">
        <w:rPr>
          <w:lang w:val="en"/>
        </w:rPr>
        <w:t xml:space="preserve">Recycling one million laptops saves the energy equivalent to the electricity used by more than 3,500 US homes in a year. </w:t>
      </w:r>
    </w:p>
    <w:p w14:paraId="65270AB5" w14:textId="77777777" w:rsidR="00A35858" w:rsidRPr="008F786C" w:rsidRDefault="00A35858" w:rsidP="008F786C">
      <w:pPr>
        <w:pStyle w:val="ListParagraph"/>
        <w:numPr>
          <w:ilvl w:val="0"/>
          <w:numId w:val="4"/>
        </w:numPr>
        <w:rPr>
          <w:lang w:val="en"/>
        </w:rPr>
      </w:pPr>
      <w:r w:rsidRPr="008F786C">
        <w:rPr>
          <w:lang w:val="en"/>
        </w:rPr>
        <w:t>For every million cell phones we recycle, 35 thousand pounds of copper, 772 pounds of silver, 75 pounds of gold, and 33 pounds of palladium can be recovered.</w:t>
      </w:r>
    </w:p>
    <w:p w14:paraId="25D2B5D2" w14:textId="77777777" w:rsidR="00A12967" w:rsidRDefault="00A12967" w:rsidP="00A12967">
      <w:pPr>
        <w:rPr>
          <w:lang w:val="en"/>
        </w:rPr>
      </w:pPr>
    </w:p>
    <w:p w14:paraId="1F960618" w14:textId="77777777" w:rsidR="00A12967" w:rsidRPr="00A35858" w:rsidRDefault="00A12967" w:rsidP="00A12967">
      <w:pPr>
        <w:rPr>
          <w:lang w:val="en"/>
        </w:rPr>
      </w:pPr>
      <w:r>
        <w:rPr>
          <w:lang w:val="en"/>
        </w:rPr>
        <w:t xml:space="preserve">Since so many of us have laptops, the </w:t>
      </w:r>
      <w:r w:rsidR="0047733D">
        <w:rPr>
          <w:lang w:val="en"/>
        </w:rPr>
        <w:t>EPA</w:t>
      </w:r>
      <w:r>
        <w:rPr>
          <w:lang w:val="en"/>
        </w:rPr>
        <w:t xml:space="preserve"> offers</w:t>
      </w:r>
      <w:r w:rsidR="0047733D">
        <w:rPr>
          <w:lang w:val="en"/>
        </w:rPr>
        <w:t xml:space="preserve"> steps to follow</w:t>
      </w:r>
      <w:r>
        <w:rPr>
          <w:lang w:val="en"/>
        </w:rPr>
        <w:t xml:space="preserve"> for recycling them:</w:t>
      </w:r>
    </w:p>
    <w:p w14:paraId="59748129" w14:textId="77777777" w:rsidR="00A35858" w:rsidRPr="008F786C" w:rsidRDefault="00A35858" w:rsidP="008F786C">
      <w:pPr>
        <w:pStyle w:val="ListParagraph"/>
        <w:numPr>
          <w:ilvl w:val="0"/>
          <w:numId w:val="5"/>
        </w:numPr>
        <w:rPr>
          <w:lang w:val="en"/>
        </w:rPr>
      </w:pPr>
      <w:r w:rsidRPr="008F786C">
        <w:rPr>
          <w:lang w:val="en"/>
        </w:rPr>
        <w:t>For your computer or laptop, consider upgrading the hardware or software instead of buying a brand new product.</w:t>
      </w:r>
    </w:p>
    <w:p w14:paraId="658BF5CE" w14:textId="77777777" w:rsidR="00A35858" w:rsidRPr="008F786C" w:rsidRDefault="00A35858" w:rsidP="008F786C">
      <w:pPr>
        <w:pStyle w:val="ListParagraph"/>
        <w:numPr>
          <w:ilvl w:val="0"/>
          <w:numId w:val="5"/>
        </w:numPr>
        <w:rPr>
          <w:lang w:val="en"/>
        </w:rPr>
      </w:pPr>
      <w:r w:rsidRPr="008F786C">
        <w:rPr>
          <w:lang w:val="en"/>
        </w:rPr>
        <w:t>Delete all personal information from your electronics.</w:t>
      </w:r>
    </w:p>
    <w:p w14:paraId="4561DFF7" w14:textId="77777777" w:rsidR="00A35858" w:rsidRPr="008F786C" w:rsidRDefault="00A35858" w:rsidP="008F786C">
      <w:pPr>
        <w:pStyle w:val="ListParagraph"/>
        <w:numPr>
          <w:ilvl w:val="0"/>
          <w:numId w:val="5"/>
        </w:numPr>
        <w:rPr>
          <w:lang w:val="en"/>
        </w:rPr>
      </w:pPr>
      <w:r w:rsidRPr="008F786C">
        <w:rPr>
          <w:lang w:val="en"/>
        </w:rPr>
        <w:t xml:space="preserve">Remove any </w:t>
      </w:r>
      <w:r w:rsidR="008F786C" w:rsidRPr="008F786C">
        <w:rPr>
          <w:lang w:val="en"/>
        </w:rPr>
        <w:t>batteries from your electronics;</w:t>
      </w:r>
      <w:r w:rsidRPr="008F786C">
        <w:rPr>
          <w:lang w:val="en"/>
        </w:rPr>
        <w:t xml:space="preserve"> they may need to be recycled separately.</w:t>
      </w:r>
    </w:p>
    <w:p w14:paraId="56D9D16F" w14:textId="77777777" w:rsidR="00A35858" w:rsidRDefault="00A35858"/>
    <w:p w14:paraId="7D446CD5" w14:textId="77777777" w:rsidR="00077F99" w:rsidRDefault="00077F99">
      <w:r>
        <w:t>Following is a list of electronic items our local stores recycle:</w:t>
      </w:r>
    </w:p>
    <w:p w14:paraId="45101B98" w14:textId="77777777" w:rsidR="00077F99" w:rsidRDefault="00077F99"/>
    <w:p w14:paraId="15FF6592" w14:textId="77777777" w:rsidR="00077F99" w:rsidRDefault="00077F99"/>
    <w:sectPr w:rsidR="00077F99" w:rsidSect="008F786C">
      <w:headerReference w:type="even" r:id="rId11"/>
      <w:headerReference w:type="default" r:id="rId12"/>
      <w:footerReference w:type="even" r:id="rId13"/>
      <w:footerReference w:type="default" r:id="rId14"/>
      <w:headerReference w:type="first" r:id="rId15"/>
      <w:footerReference w:type="first" r:id="rId16"/>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E987CD" w14:textId="77777777" w:rsidR="00F02915" w:rsidRDefault="00F02915">
      <w:r>
        <w:separator/>
      </w:r>
    </w:p>
  </w:endnote>
  <w:endnote w:type="continuationSeparator" w:id="0">
    <w:p w14:paraId="6444E244" w14:textId="77777777" w:rsidR="00F02915" w:rsidRDefault="00F029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E1A37" w14:textId="77777777" w:rsidR="007429CD" w:rsidRDefault="007429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5495BE" w14:textId="77777777" w:rsidR="007429CD" w:rsidRDefault="007429C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22BB2D" w14:textId="77777777" w:rsidR="007429CD" w:rsidRDefault="007429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9E8977" w14:textId="77777777" w:rsidR="00F02915" w:rsidRDefault="00F02915">
      <w:r>
        <w:separator/>
      </w:r>
    </w:p>
  </w:footnote>
  <w:footnote w:type="continuationSeparator" w:id="0">
    <w:p w14:paraId="259481D2" w14:textId="77777777" w:rsidR="00F02915" w:rsidRDefault="00F029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73D96" w14:textId="77777777" w:rsidR="007429CD" w:rsidRDefault="007429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1169C5" w14:textId="77777777" w:rsidR="007429CD" w:rsidRDefault="007429C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03143D" w14:textId="77777777" w:rsidR="007429CD" w:rsidRDefault="007429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5F63A9"/>
    <w:multiLevelType w:val="hybridMultilevel"/>
    <w:tmpl w:val="37E0DF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3CE6F4D"/>
    <w:multiLevelType w:val="multilevel"/>
    <w:tmpl w:val="9CAC1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F315F6"/>
    <w:multiLevelType w:val="multilevel"/>
    <w:tmpl w:val="9CAC1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F90E77"/>
    <w:multiLevelType w:val="hybridMultilevel"/>
    <w:tmpl w:val="1CF07C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43321F"/>
    <w:multiLevelType w:val="hybridMultilevel"/>
    <w:tmpl w:val="305C8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6531"/>
    <w:rsid w:val="00036200"/>
    <w:rsid w:val="00061863"/>
    <w:rsid w:val="00077F99"/>
    <w:rsid w:val="000C6531"/>
    <w:rsid w:val="00116FE1"/>
    <w:rsid w:val="00290A2B"/>
    <w:rsid w:val="00293F85"/>
    <w:rsid w:val="004004D6"/>
    <w:rsid w:val="0047733D"/>
    <w:rsid w:val="00585753"/>
    <w:rsid w:val="00640C86"/>
    <w:rsid w:val="00661956"/>
    <w:rsid w:val="00692756"/>
    <w:rsid w:val="006C2B3F"/>
    <w:rsid w:val="007429CD"/>
    <w:rsid w:val="008F786C"/>
    <w:rsid w:val="0096035D"/>
    <w:rsid w:val="00A12967"/>
    <w:rsid w:val="00A35858"/>
    <w:rsid w:val="00B85F25"/>
    <w:rsid w:val="00C079F3"/>
    <w:rsid w:val="00CA431B"/>
    <w:rsid w:val="00D82AE1"/>
    <w:rsid w:val="00E94989"/>
    <w:rsid w:val="00F02915"/>
    <w:rsid w:val="00F943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9910E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character" w:styleId="Hyperlink">
    <w:name w:val="Hyperlink"/>
    <w:basedOn w:val="DefaultParagraphFont"/>
    <w:uiPriority w:val="99"/>
    <w:unhideWhenUsed/>
    <w:rsid w:val="00C079F3"/>
    <w:rPr>
      <w:color w:val="0563C1" w:themeColor="hyperlink"/>
      <w:u w:val="single"/>
    </w:rPr>
  </w:style>
  <w:style w:type="paragraph" w:styleId="BalloonText">
    <w:name w:val="Balloon Text"/>
    <w:basedOn w:val="Normal"/>
    <w:link w:val="BalloonTextChar"/>
    <w:uiPriority w:val="99"/>
    <w:semiHidden/>
    <w:unhideWhenUsed/>
    <w:rsid w:val="00A1296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2967"/>
    <w:rPr>
      <w:rFonts w:ascii="Segoe UI" w:hAnsi="Segoe UI" w:cs="Segoe UI"/>
      <w:sz w:val="18"/>
      <w:szCs w:val="18"/>
    </w:rPr>
  </w:style>
  <w:style w:type="paragraph" w:styleId="ListParagraph">
    <w:name w:val="List Paragraph"/>
    <w:basedOn w:val="Normal"/>
    <w:uiPriority w:val="34"/>
    <w:qFormat/>
    <w:rsid w:val="00A129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0203396">
      <w:bodyDiv w:val="1"/>
      <w:marLeft w:val="0"/>
      <w:marRight w:val="0"/>
      <w:marTop w:val="0"/>
      <w:marBottom w:val="0"/>
      <w:divBdr>
        <w:top w:val="none" w:sz="0" w:space="0" w:color="auto"/>
        <w:left w:val="none" w:sz="0" w:space="0" w:color="auto"/>
        <w:bottom w:val="none" w:sz="0" w:space="0" w:color="auto"/>
        <w:right w:val="none" w:sz="0" w:space="0" w:color="auto"/>
      </w:divBdr>
      <w:divsChild>
        <w:div w:id="912204620">
          <w:marLeft w:val="0"/>
          <w:marRight w:val="0"/>
          <w:marTop w:val="0"/>
          <w:marBottom w:val="0"/>
          <w:divBdr>
            <w:top w:val="none" w:sz="0" w:space="0" w:color="auto"/>
            <w:left w:val="none" w:sz="0" w:space="0" w:color="auto"/>
            <w:bottom w:val="none" w:sz="0" w:space="0" w:color="auto"/>
            <w:right w:val="none" w:sz="0" w:space="0" w:color="auto"/>
          </w:divBdr>
          <w:divsChild>
            <w:div w:id="1135097864">
              <w:marLeft w:val="150"/>
              <w:marRight w:val="150"/>
              <w:marTop w:val="150"/>
              <w:marBottom w:val="0"/>
              <w:divBdr>
                <w:top w:val="none" w:sz="0" w:space="0" w:color="auto"/>
                <w:left w:val="none" w:sz="0" w:space="0" w:color="auto"/>
                <w:bottom w:val="none" w:sz="0" w:space="0" w:color="auto"/>
                <w:right w:val="none" w:sz="0" w:space="0" w:color="auto"/>
              </w:divBdr>
            </w:div>
          </w:divsChild>
        </w:div>
      </w:divsChild>
    </w:div>
    <w:div w:id="1383480881">
      <w:bodyDiv w:val="1"/>
      <w:marLeft w:val="0"/>
      <w:marRight w:val="0"/>
      <w:marTop w:val="0"/>
      <w:marBottom w:val="0"/>
      <w:divBdr>
        <w:top w:val="none" w:sz="0" w:space="0" w:color="auto"/>
        <w:left w:val="none" w:sz="0" w:space="0" w:color="auto"/>
        <w:bottom w:val="none" w:sz="0" w:space="0" w:color="auto"/>
        <w:right w:val="none" w:sz="0" w:space="0" w:color="auto"/>
      </w:divBdr>
      <w:divsChild>
        <w:div w:id="542057026">
          <w:marLeft w:val="0"/>
          <w:marRight w:val="0"/>
          <w:marTop w:val="0"/>
          <w:marBottom w:val="0"/>
          <w:divBdr>
            <w:top w:val="none" w:sz="0" w:space="0" w:color="auto"/>
            <w:left w:val="none" w:sz="0" w:space="0" w:color="auto"/>
            <w:bottom w:val="none" w:sz="0" w:space="0" w:color="auto"/>
            <w:right w:val="none" w:sz="0" w:space="0" w:color="auto"/>
          </w:divBdr>
          <w:divsChild>
            <w:div w:id="128864406">
              <w:marLeft w:val="150"/>
              <w:marRight w:val="150"/>
              <w:marTop w:val="15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ill\AppData\Roaming\Microsoft\Templates\LiveContent\15\Managed\Word%20Document%20Bibliography%20Styles\TC102786999%5b%5bfn=Single%20spaced%5d%5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12BFD1489235C42BE2F9F976FED7C71" ma:contentTypeVersion="12" ma:contentTypeDescription="Create a new document." ma:contentTypeScope="" ma:versionID="010bbcfea486a98ac62a328405f64d54">
  <xsd:schema xmlns:xsd="http://www.w3.org/2001/XMLSchema" xmlns:xs="http://www.w3.org/2001/XMLSchema" xmlns:p="http://schemas.microsoft.com/office/2006/metadata/properties" xmlns:ns2="1e9b0eaa-168f-460f-9210-58656e9a429c" xmlns:ns3="526cf104-0389-465e-9ffc-df9c8fcfc0b5" targetNamespace="http://schemas.microsoft.com/office/2006/metadata/properties" ma:root="true" ma:fieldsID="8e35419f45e058f70f8d033707a7090a" ns2:_="" ns3:_="">
    <xsd:import namespace="1e9b0eaa-168f-460f-9210-58656e9a429c"/>
    <xsd:import namespace="526cf104-0389-465e-9ffc-df9c8fcfc0b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9b0eaa-168f-460f-9210-58656e9a42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26cf104-0389-465e-9ffc-df9c8fcfc0b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77A9EE-14F9-4D92-A703-604F2BA2BA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9b0eaa-168f-460f-9210-58656e9a429c"/>
    <ds:schemaRef ds:uri="526cf104-0389-465e-9ffc-df9c8fcfc0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5010211-9415-4D90-A8F2-1CD39D0179EE}">
  <ds:schemaRefs>
    <ds:schemaRef ds:uri="http://schemas.microsoft.com/sharepoint/v3/contenttype/forms"/>
  </ds:schemaRefs>
</ds:datastoreItem>
</file>

<file path=customXml/itemProps3.xml><?xml version="1.0" encoding="utf-8"?>
<ds:datastoreItem xmlns:ds="http://schemas.openxmlformats.org/officeDocument/2006/customXml" ds:itemID="{CDF00CBF-F524-4283-A6E6-91A7903A46D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9CA9E29-44DA-43A9-8D46-B74AB64F7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TC102786999[[fn=Single spaced]]</Template>
  <TotalTime>0</TotalTime>
  <Pages>1</Pages>
  <Words>245</Words>
  <Characters>1398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2018-09-20T22:18:00Z</dcterms:created>
  <dcterms:modified xsi:type="dcterms:W3CDTF">2021-12-14T23:09:00Z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TC027869999991</vt:lpwstr>
  </property>
  <property fmtid="{D5CDD505-2E9C-101B-9397-08002B2CF9AE}" pid="3" name="ContentTypeId">
    <vt:lpwstr>0x010100812BFD1489235C42BE2F9F976FED7C71</vt:lpwstr>
  </property>
</Properties>
</file>